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36EE" w:rsidRPr="004659BD" w:rsidRDefault="00E536EE" w:rsidP="00560223">
      <w:pPr>
        <w:spacing w:before="120" w:after="120"/>
        <w:ind w:hanging="180"/>
        <w:rPr>
          <w:lang w:val="vi-VN"/>
        </w:rPr>
      </w:pPr>
      <w:r>
        <w:t xml:space="preserve"> </w:t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E536EE" w:rsidRPr="004659BD" w:rsidRDefault="00E536EE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E536EE" w:rsidRPr="004659BD" w:rsidRDefault="00E536EE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E536EE" w:rsidRDefault="00E536EE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07 năm 2016</w:t>
      </w:r>
    </w:p>
    <w:p w:rsidR="00E536EE" w:rsidRPr="00882D20" w:rsidRDefault="00E536EE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E536EE" w:rsidRDefault="00E536EE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07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08/2016</w:t>
      </w:r>
    </w:p>
    <w:p w:rsidR="00E536EE" w:rsidRDefault="00E536EE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E536EE" w:rsidRPr="006E6257" w:rsidRDefault="00E536EE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E536EE" w:rsidRDefault="00E536EE" w:rsidP="009F683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cập nhật phần mềm trong quản lý đào tạo;.</w:t>
      </w:r>
    </w:p>
    <w:p w:rsidR="00E536EE" w:rsidRDefault="00E536EE" w:rsidP="009F6836">
      <w:pPr>
        <w:spacing w:line="276" w:lineRule="auto"/>
        <w:jc w:val="both"/>
        <w:rPr>
          <w:sz w:val="26"/>
          <w:szCs w:val="26"/>
        </w:rPr>
      </w:pPr>
      <w:r>
        <w:t>-  GV</w:t>
      </w:r>
      <w:r>
        <w:rPr>
          <w:lang w:val="vi-VN"/>
        </w:rPr>
        <w:t xml:space="preserve"> </w:t>
      </w:r>
      <w:r>
        <w:t xml:space="preserve">coi </w:t>
      </w:r>
      <w:r w:rsidRPr="004E6915">
        <w:rPr>
          <w:lang w:val="vi-VN"/>
        </w:rPr>
        <w:t>thi học kỳ</w:t>
      </w:r>
      <w:r>
        <w:t xml:space="preserve"> 2/15-16</w:t>
      </w:r>
      <w:r w:rsidRPr="004E6915">
        <w:rPr>
          <w:lang w:val="vi-VN"/>
        </w:rPr>
        <w:t xml:space="preserve">, lịch thi </w:t>
      </w:r>
      <w:r>
        <w:t xml:space="preserve">chính, </w:t>
      </w:r>
      <w:r w:rsidRPr="004E6915">
        <w:rPr>
          <w:lang w:val="vi-VN"/>
        </w:rPr>
        <w:t>phụ,</w:t>
      </w:r>
      <w:r>
        <w:t xml:space="preserve"> của khóa 15. </w:t>
      </w:r>
      <w:r w:rsidRPr="004E6915">
        <w:rPr>
          <w:lang w:val="vi-VN"/>
        </w:rPr>
        <w:t xml:space="preserve"> </w:t>
      </w:r>
    </w:p>
    <w:p w:rsidR="00E536EE" w:rsidRDefault="00E536EE" w:rsidP="009F683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Phối hợp thanh tra rà soát, đối chiếu khối lượng giảng dạy của GV.</w:t>
      </w:r>
    </w:p>
    <w:p w:rsidR="00E536EE" w:rsidRDefault="00E536EE" w:rsidP="00F4668B">
      <w:pPr>
        <w:pStyle w:val="ListParagraph"/>
        <w:ind w:left="0"/>
        <w:jc w:val="both"/>
      </w:pPr>
      <w:r>
        <w:t>-  Kiểm tra hồ sơ chuyên môn của GV khoa;</w:t>
      </w:r>
    </w:p>
    <w:p w:rsidR="00E536EE" w:rsidRPr="00F4668B" w:rsidRDefault="00E536EE" w:rsidP="00F4668B">
      <w:pPr>
        <w:pStyle w:val="ListParagraph"/>
        <w:ind w:left="0"/>
        <w:jc w:val="both"/>
        <w:rPr>
          <w:lang w:val="vi-VN"/>
        </w:rPr>
      </w:pPr>
      <w:r>
        <w:t>-  Giảng viên học bổ sung sơ cấp lý luận chính trị;</w:t>
      </w:r>
    </w:p>
    <w:p w:rsidR="00E536EE" w:rsidRDefault="00E536EE" w:rsidP="000C7A3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>-  Lên thời khóa biểu, ôn thi tốt nghiệp khóa 14 TCCN, Lập dự trù vật tư thi thực tập tốt nghiệp khối TCCN.</w:t>
      </w:r>
    </w:p>
    <w:p w:rsidR="00E536EE" w:rsidRPr="009F6836" w:rsidRDefault="00E536EE" w:rsidP="00E5755C">
      <w:pPr>
        <w:pStyle w:val="ListParagraph"/>
        <w:ind w:left="0"/>
        <w:rPr>
          <w:lang w:val="vi-VN"/>
        </w:rPr>
      </w:pPr>
      <w:r>
        <w:t xml:space="preserve">-  Họp đánh giá, xếp loại theo chuẩn nghiệp vụ sư phạm giáo viên Trung cấp chuyên nghiệp </w:t>
      </w:r>
      <w:r w:rsidRPr="00BB4A6B">
        <w:rPr>
          <w:b/>
          <w:spacing w:val="-6"/>
          <w:sz w:val="30"/>
          <w:szCs w:val="32"/>
          <w:lang w:val="nl-NL"/>
        </w:rPr>
        <w:t xml:space="preserve"> </w:t>
      </w:r>
    </w:p>
    <w:p w:rsidR="00E536EE" w:rsidRPr="00312F1C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Giáo viên thực</w:t>
      </w:r>
      <w:r w:rsidRPr="009F6836">
        <w:rPr>
          <w:lang w:val="vi-VN"/>
        </w:rPr>
        <w:t xml:space="preserve"> </w:t>
      </w:r>
      <w:r>
        <w:t>coi thi kỳ thi học kỳ 2 /2015-2016 ( kỳ thi chính);</w:t>
      </w:r>
    </w:p>
    <w:p w:rsidR="00E536EE" w:rsidRPr="00F94997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GVCN, CVHT làm bảng rèn luyện các lớp nộp cho P. Quản Sinh;</w:t>
      </w:r>
    </w:p>
    <w:p w:rsidR="00E536EE" w:rsidRPr="003E1BB1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smartTag w:uri="urn:schemas-microsoft-com:office:smarttags" w:element="City">
        <w:smartTag w:uri="urn:schemas-microsoft-com:office:smarttags" w:element="place">
          <w:r>
            <w:t>GV</w:t>
          </w:r>
        </w:smartTag>
        <w:r>
          <w:t xml:space="preserve">, </w:t>
        </w:r>
        <w:smartTag w:uri="urn:schemas-microsoft-com:office:smarttags" w:element="State">
          <w:r>
            <w:t>NV</w:t>
          </w:r>
        </w:smartTag>
      </w:smartTag>
      <w:r>
        <w:t xml:space="preserve"> khoa đi tham quan nghỉ mát ở Đảo Phú quốc theo danh sách đăng ký trường;</w:t>
      </w:r>
    </w:p>
    <w:p w:rsidR="00E536EE" w:rsidRPr="00586FBE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 xml:space="preserve">Lập danh sách GV đăng ký nghỉ hè năm học 2015-2016; </w:t>
      </w:r>
    </w:p>
    <w:p w:rsidR="00E536EE" w:rsidRPr="001A140A" w:rsidRDefault="00E536E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Nộp phiếu khảo sát ý kiến doanh nghiệp cho P. Khoa học CN – QHQT;</w:t>
      </w:r>
    </w:p>
    <w:p w:rsidR="00E536EE" w:rsidRPr="00D81630" w:rsidRDefault="00E536EE" w:rsidP="000A0E2D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Lập kế hoạch bảo trì máy móc thiết bị trong thời gian hè, chuẩn bị cho năm họ 2016-2017 nộp phòng Quản trị- DV.</w:t>
      </w:r>
    </w:p>
    <w:p w:rsidR="00E536EE" w:rsidRDefault="00E536EE" w:rsidP="00970126">
      <w:pPr>
        <w:pStyle w:val="ListParagraph"/>
        <w:ind w:left="0"/>
        <w:jc w:val="both"/>
      </w:pPr>
      <w:r>
        <w:t>-  Điều chỉnh lại chương trình khung các hệ của khoa CN Nhiệt –Lạnh.</w:t>
      </w:r>
    </w:p>
    <w:p w:rsidR="00E536EE" w:rsidRPr="00937F82" w:rsidRDefault="00E536EE" w:rsidP="00937F82">
      <w:pPr>
        <w:pStyle w:val="ListParagraph"/>
        <w:ind w:left="0"/>
        <w:jc w:val="both"/>
      </w:pPr>
      <w:r>
        <w:t xml:space="preserve">-  </w:t>
      </w:r>
      <w:smartTag w:uri="urn:schemas-microsoft-com:office:smarttags" w:element="place">
        <w:smartTag w:uri="urn:schemas-microsoft-com:office:smarttags" w:element="City">
          <w:r>
            <w:t>GV</w:t>
          </w:r>
        </w:smartTag>
        <w:r>
          <w:t xml:space="preserve">, </w:t>
        </w:r>
        <w:smartTag w:uri="urn:schemas-microsoft-com:office:smarttags" w:element="State">
          <w:r>
            <w:t>NV</w:t>
          </w:r>
        </w:smartTag>
      </w:smartTag>
      <w:r>
        <w:t xml:space="preserve"> tham gia học bồi dưỡng lý luận chính trị.</w:t>
      </w:r>
    </w:p>
    <w:p w:rsidR="00E536EE" w:rsidRPr="009B2838" w:rsidRDefault="00E536E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trường.</w:t>
      </w:r>
    </w:p>
    <w:p w:rsidR="00E536EE" w:rsidRDefault="00E536E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 w:rsidRPr="00BC1226">
        <w:rPr>
          <w:b/>
        </w:rPr>
        <w:t>II</w:t>
      </w:r>
      <w:r w:rsidRPr="006B0359">
        <w:rPr>
          <w:b/>
        </w:rPr>
        <w:t>. KẾ HOACH CÔNG TÁC THÁNG 8/2016</w:t>
      </w:r>
    </w:p>
    <w:p w:rsidR="00E536EE" w:rsidRPr="00BC1226" w:rsidRDefault="00E536E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</w:p>
    <w:p w:rsidR="00E536EE" w:rsidRDefault="00E536E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   </w:t>
      </w:r>
    </w:p>
    <w:p w:rsidR="00E536EE" w:rsidRDefault="00E536E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E536EE" w:rsidRDefault="00E536E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Phụ trách Khoa </w:t>
      </w: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bookmarkStart w:id="0" w:name="_GoBack"/>
      <w:bookmarkEnd w:id="0"/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E536EE" w:rsidRDefault="00E536E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E536EE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6EE" w:rsidRDefault="00E536EE" w:rsidP="002A3ED1">
      <w:r>
        <w:separator/>
      </w:r>
    </w:p>
  </w:endnote>
  <w:endnote w:type="continuationSeparator" w:id="0">
    <w:p w:rsidR="00E536EE" w:rsidRDefault="00E536EE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6EE" w:rsidRDefault="00E536EE" w:rsidP="002A3ED1">
      <w:r>
        <w:separator/>
      </w:r>
    </w:p>
  </w:footnote>
  <w:footnote w:type="continuationSeparator" w:id="0">
    <w:p w:rsidR="00E536EE" w:rsidRDefault="00E536EE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4AD"/>
    <w:rsid w:val="00052992"/>
    <w:rsid w:val="00053479"/>
    <w:rsid w:val="00055154"/>
    <w:rsid w:val="0006031C"/>
    <w:rsid w:val="000637B0"/>
    <w:rsid w:val="0007601C"/>
    <w:rsid w:val="000764A7"/>
    <w:rsid w:val="000827FC"/>
    <w:rsid w:val="000850FF"/>
    <w:rsid w:val="0008748D"/>
    <w:rsid w:val="00087A63"/>
    <w:rsid w:val="00090F3A"/>
    <w:rsid w:val="0009650C"/>
    <w:rsid w:val="00097B67"/>
    <w:rsid w:val="000A04DA"/>
    <w:rsid w:val="000A0E2D"/>
    <w:rsid w:val="000A0F52"/>
    <w:rsid w:val="000A2D7A"/>
    <w:rsid w:val="000A4800"/>
    <w:rsid w:val="000A53DC"/>
    <w:rsid w:val="000A5E87"/>
    <w:rsid w:val="000B0D2E"/>
    <w:rsid w:val="000B1D5C"/>
    <w:rsid w:val="000C1D36"/>
    <w:rsid w:val="000C7A38"/>
    <w:rsid w:val="000E18D9"/>
    <w:rsid w:val="000E391A"/>
    <w:rsid w:val="000E4C38"/>
    <w:rsid w:val="000F1C92"/>
    <w:rsid w:val="000F3C50"/>
    <w:rsid w:val="000F5F0C"/>
    <w:rsid w:val="000F6165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40A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0D8D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2DA6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D5AEA"/>
    <w:rsid w:val="002E0734"/>
    <w:rsid w:val="002E3455"/>
    <w:rsid w:val="002E667E"/>
    <w:rsid w:val="002F21A1"/>
    <w:rsid w:val="002F22A2"/>
    <w:rsid w:val="002F2F9E"/>
    <w:rsid w:val="002F3E93"/>
    <w:rsid w:val="002F56C5"/>
    <w:rsid w:val="002F57E7"/>
    <w:rsid w:val="002F5CE5"/>
    <w:rsid w:val="003017E4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5701C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1BB1"/>
    <w:rsid w:val="003E4BB0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3AA8"/>
    <w:rsid w:val="00476319"/>
    <w:rsid w:val="00477562"/>
    <w:rsid w:val="00481A8C"/>
    <w:rsid w:val="004860D9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C63FD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F3E"/>
    <w:rsid w:val="004F23A9"/>
    <w:rsid w:val="004F25F6"/>
    <w:rsid w:val="004F77EE"/>
    <w:rsid w:val="005033B5"/>
    <w:rsid w:val="0051063F"/>
    <w:rsid w:val="005137DD"/>
    <w:rsid w:val="00515D13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2BD6"/>
    <w:rsid w:val="0057379B"/>
    <w:rsid w:val="00573F20"/>
    <w:rsid w:val="00575FB4"/>
    <w:rsid w:val="005849E7"/>
    <w:rsid w:val="00586FBE"/>
    <w:rsid w:val="00590CDF"/>
    <w:rsid w:val="00595E0B"/>
    <w:rsid w:val="005A1383"/>
    <w:rsid w:val="005A5F5C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066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1C"/>
    <w:rsid w:val="006643F1"/>
    <w:rsid w:val="0067163E"/>
    <w:rsid w:val="0067497F"/>
    <w:rsid w:val="006774BD"/>
    <w:rsid w:val="006829B4"/>
    <w:rsid w:val="00683E95"/>
    <w:rsid w:val="006844CF"/>
    <w:rsid w:val="006901ED"/>
    <w:rsid w:val="0069211B"/>
    <w:rsid w:val="00693056"/>
    <w:rsid w:val="00697C63"/>
    <w:rsid w:val="006A01EA"/>
    <w:rsid w:val="006A1743"/>
    <w:rsid w:val="006A1B65"/>
    <w:rsid w:val="006A1D5E"/>
    <w:rsid w:val="006A388B"/>
    <w:rsid w:val="006A7259"/>
    <w:rsid w:val="006B0359"/>
    <w:rsid w:val="006B2697"/>
    <w:rsid w:val="006B7372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27AA4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05C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D7195"/>
    <w:rsid w:val="008E5333"/>
    <w:rsid w:val="008E629C"/>
    <w:rsid w:val="008F3E7F"/>
    <w:rsid w:val="008F5276"/>
    <w:rsid w:val="008F5AE2"/>
    <w:rsid w:val="008F7678"/>
    <w:rsid w:val="008F7FBA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37F82"/>
    <w:rsid w:val="00940099"/>
    <w:rsid w:val="00943F05"/>
    <w:rsid w:val="00946A94"/>
    <w:rsid w:val="009510D0"/>
    <w:rsid w:val="00952732"/>
    <w:rsid w:val="00961382"/>
    <w:rsid w:val="009639CC"/>
    <w:rsid w:val="00965A01"/>
    <w:rsid w:val="00966B74"/>
    <w:rsid w:val="0096749E"/>
    <w:rsid w:val="00970126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B2838"/>
    <w:rsid w:val="009B61CE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47BB9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A551D"/>
    <w:rsid w:val="00AC0C4D"/>
    <w:rsid w:val="00AC1D40"/>
    <w:rsid w:val="00AC3D7A"/>
    <w:rsid w:val="00AD16D2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4A25"/>
    <w:rsid w:val="00B368F2"/>
    <w:rsid w:val="00B370BB"/>
    <w:rsid w:val="00B4060D"/>
    <w:rsid w:val="00B4093F"/>
    <w:rsid w:val="00B41642"/>
    <w:rsid w:val="00B5696B"/>
    <w:rsid w:val="00B6671E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A6B"/>
    <w:rsid w:val="00BB4C9A"/>
    <w:rsid w:val="00BC1226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6866"/>
    <w:rsid w:val="00C374C2"/>
    <w:rsid w:val="00C41260"/>
    <w:rsid w:val="00C4298E"/>
    <w:rsid w:val="00C42D48"/>
    <w:rsid w:val="00C44788"/>
    <w:rsid w:val="00C44B6C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57E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CD5E3D"/>
    <w:rsid w:val="00D00D99"/>
    <w:rsid w:val="00D02810"/>
    <w:rsid w:val="00D0331E"/>
    <w:rsid w:val="00D04B20"/>
    <w:rsid w:val="00D054C1"/>
    <w:rsid w:val="00D1255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525B5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2677"/>
    <w:rsid w:val="00D97111"/>
    <w:rsid w:val="00DA6F98"/>
    <w:rsid w:val="00DB31E3"/>
    <w:rsid w:val="00DB694C"/>
    <w:rsid w:val="00DC090D"/>
    <w:rsid w:val="00DC3DF7"/>
    <w:rsid w:val="00DC4A2C"/>
    <w:rsid w:val="00DC7A0F"/>
    <w:rsid w:val="00DD0D83"/>
    <w:rsid w:val="00DD2062"/>
    <w:rsid w:val="00DD24E2"/>
    <w:rsid w:val="00DD70CB"/>
    <w:rsid w:val="00DE0789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46E74"/>
    <w:rsid w:val="00E52EA9"/>
    <w:rsid w:val="00E536EE"/>
    <w:rsid w:val="00E53D64"/>
    <w:rsid w:val="00E54322"/>
    <w:rsid w:val="00E57455"/>
    <w:rsid w:val="00E5755C"/>
    <w:rsid w:val="00E614FC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6A30"/>
    <w:rsid w:val="00E77685"/>
    <w:rsid w:val="00E81620"/>
    <w:rsid w:val="00E827CE"/>
    <w:rsid w:val="00E8617D"/>
    <w:rsid w:val="00E86D1C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4B55"/>
    <w:rsid w:val="00EE779A"/>
    <w:rsid w:val="00EF13B2"/>
    <w:rsid w:val="00EF4FD6"/>
    <w:rsid w:val="00F00216"/>
    <w:rsid w:val="00F00587"/>
    <w:rsid w:val="00F075AF"/>
    <w:rsid w:val="00F07F66"/>
    <w:rsid w:val="00F14553"/>
    <w:rsid w:val="00F23FC7"/>
    <w:rsid w:val="00F27E9F"/>
    <w:rsid w:val="00F30932"/>
    <w:rsid w:val="00F3154D"/>
    <w:rsid w:val="00F31D70"/>
    <w:rsid w:val="00F3503D"/>
    <w:rsid w:val="00F40B39"/>
    <w:rsid w:val="00F41855"/>
    <w:rsid w:val="00F41F2E"/>
    <w:rsid w:val="00F4512E"/>
    <w:rsid w:val="00F4668B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778F7"/>
    <w:rsid w:val="00F77BFF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4997"/>
    <w:rsid w:val="00F9650A"/>
    <w:rsid w:val="00FA0DCD"/>
    <w:rsid w:val="00FA5D3B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02B3"/>
    <w:rsid w:val="00FE36BA"/>
    <w:rsid w:val="00FF0BD3"/>
    <w:rsid w:val="00FF4B57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0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236</Words>
  <Characters>1351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2008-07-30T23:33:00Z</cp:lastPrinted>
  <dcterms:created xsi:type="dcterms:W3CDTF">2008-07-30T20:42:00Z</dcterms:created>
  <dcterms:modified xsi:type="dcterms:W3CDTF">2008-07-30T20:42:00Z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